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1F0A0" w14:textId="77777777" w:rsidR="00E65E26" w:rsidRDefault="00706C58" w:rsidP="00E65E26">
      <w:pPr>
        <w:jc w:val="center"/>
        <w:rPr>
          <w:rFonts w:ascii="Merriweather" w:hAnsi="Merriweather"/>
          <w:color w:val="FF0000"/>
          <w:sz w:val="28"/>
          <w:szCs w:val="28"/>
        </w:rPr>
      </w:pPr>
      <w:r w:rsidRPr="002B5D52">
        <w:rPr>
          <w:rFonts w:ascii="Merriweather" w:hAnsi="Merriweather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A46383E" wp14:editId="12E851CE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219325" cy="1404620"/>
                <wp:effectExtent l="0" t="0" r="28575" b="127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677CA" w14:textId="77777777" w:rsidR="002B5D52" w:rsidRPr="00F43F7F" w:rsidRDefault="00583334" w:rsidP="00671BFF">
                            <w:pPr>
                              <w:spacing w:after="0"/>
                              <w:rPr>
                                <w:color w:val="0070C0"/>
                                <w:sz w:val="12"/>
                                <w:szCs w:val="12"/>
                              </w:rPr>
                            </w:pPr>
                            <w:r w:rsidRPr="00F43F7F">
                              <w:rPr>
                                <w:color w:val="0070C0"/>
                                <w:sz w:val="12"/>
                                <w:szCs w:val="12"/>
                              </w:rPr>
                              <w:t>Cadre réservé aux organisateurs</w:t>
                            </w:r>
                          </w:p>
                          <w:p w14:paraId="756E64C9" w14:textId="77777777" w:rsidR="006564D9" w:rsidRDefault="00671BFF" w:rsidP="00671BF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43F7F">
                              <w:rPr>
                                <w:sz w:val="20"/>
                                <w:szCs w:val="20"/>
                              </w:rPr>
                              <w:t xml:space="preserve">Date </w:t>
                            </w:r>
                            <w:r w:rsidR="00523946">
                              <w:rPr>
                                <w:sz w:val="20"/>
                                <w:szCs w:val="20"/>
                              </w:rPr>
                              <w:t>de réception :</w:t>
                            </w:r>
                          </w:p>
                          <w:p w14:paraId="271D7326" w14:textId="77777777" w:rsidR="00D17DEA" w:rsidRPr="00F43F7F" w:rsidRDefault="00D17DEA" w:rsidP="00671BF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46383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23.55pt;margin-top:0;width:174.75pt;height:110.6pt;z-index:2516848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">
                <v:textbox style="mso-fit-shape-to-text:t">
                  <w:txbxContent>
                    <w:p w14:paraId="474677CA" w14:textId="77777777" w:rsidR="002B5D52" w:rsidRPr="00F43F7F" w:rsidRDefault="00583334" w:rsidP="00671BFF">
                      <w:pPr>
                        <w:spacing w:after="0"/>
                        <w:rPr>
                          <w:color w:val="0070C0"/>
                          <w:sz w:val="12"/>
                          <w:szCs w:val="12"/>
                        </w:rPr>
                      </w:pPr>
                      <w:r w:rsidRPr="00F43F7F">
                        <w:rPr>
                          <w:color w:val="0070C0"/>
                          <w:sz w:val="12"/>
                          <w:szCs w:val="12"/>
                        </w:rPr>
                        <w:t>Cadre réservé aux organisateurs</w:t>
                      </w:r>
                    </w:p>
                    <w:p w14:paraId="756E64C9" w14:textId="77777777" w:rsidR="006564D9" w:rsidRDefault="00671BFF" w:rsidP="00671BF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43F7F">
                        <w:rPr>
                          <w:sz w:val="20"/>
                          <w:szCs w:val="20"/>
                        </w:rPr>
                        <w:t xml:space="preserve">Date </w:t>
                      </w:r>
                      <w:r w:rsidR="00523946">
                        <w:rPr>
                          <w:sz w:val="20"/>
                          <w:szCs w:val="20"/>
                        </w:rPr>
                        <w:t>de réception :</w:t>
                      </w:r>
                    </w:p>
                    <w:p w14:paraId="271D7326" w14:textId="77777777" w:rsidR="00D17DEA" w:rsidRPr="00F43F7F" w:rsidRDefault="00D17DEA" w:rsidP="00671BF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E7485">
        <w:rPr>
          <w:noProof/>
        </w:rPr>
        <w:drawing>
          <wp:anchor distT="0" distB="0" distL="114300" distR="114300" simplePos="0" relativeHeight="251658240" behindDoc="0" locked="0" layoutInCell="1" allowOverlap="1" wp14:anchorId="759716E9" wp14:editId="4056E8FF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885825" cy="885825"/>
            <wp:effectExtent l="0" t="0" r="9525" b="9525"/>
            <wp:wrapSquare wrapText="bothSides"/>
            <wp:docPr id="1277342871" name="Image 2" descr="Une image contenant texte, plein air, arbre, liv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342871" name="Image 2" descr="Une image contenant texte, plein air, arbre, liv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916B3" w14:textId="77777777" w:rsidR="00DE2569" w:rsidRPr="007614DF" w:rsidRDefault="0014795F" w:rsidP="00E65E2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7614DF">
        <w:rPr>
          <w:rFonts w:ascii="Times New Roman" w:hAnsi="Times New Roman" w:cs="Times New Roman"/>
          <w:sz w:val="28"/>
          <w:szCs w:val="28"/>
        </w:rPr>
        <w:t>FORMULAIRE DE DEP</w:t>
      </w:r>
      <w:r w:rsidR="00970BBC" w:rsidRPr="007614DF">
        <w:rPr>
          <w:rFonts w:ascii="Times New Roman" w:hAnsi="Times New Roman" w:cs="Times New Roman"/>
          <w:sz w:val="28"/>
          <w:szCs w:val="28"/>
        </w:rPr>
        <w:t>Ô</w:t>
      </w:r>
      <w:r w:rsidRPr="007614DF">
        <w:rPr>
          <w:rFonts w:ascii="Times New Roman" w:hAnsi="Times New Roman" w:cs="Times New Roman"/>
          <w:sz w:val="28"/>
          <w:szCs w:val="28"/>
        </w:rPr>
        <w:t>T</w:t>
      </w:r>
    </w:p>
    <w:p w14:paraId="14488C26" w14:textId="77777777" w:rsidR="000E7485" w:rsidRPr="0071757A" w:rsidRDefault="000E7485" w:rsidP="00CA217C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71757A">
        <w:rPr>
          <w:rFonts w:ascii="Times New Roman" w:hAnsi="Times New Roman" w:cs="Times New Roman"/>
          <w:color w:val="FF0000"/>
          <w:sz w:val="36"/>
          <w:szCs w:val="36"/>
        </w:rPr>
        <w:t>Concours photo "Zoom sur tes patrimoines"</w:t>
      </w:r>
    </w:p>
    <w:p w14:paraId="3E354D58" w14:textId="77777777" w:rsidR="00834D42" w:rsidRPr="0071757A" w:rsidRDefault="00F1044C" w:rsidP="00F1044C">
      <w:pPr>
        <w:rPr>
          <w:rFonts w:cstheme="minorHAnsi"/>
          <w:sz w:val="32"/>
          <w:szCs w:val="32"/>
        </w:rPr>
      </w:pPr>
      <w:r w:rsidRPr="0071757A">
        <w:rPr>
          <w:rFonts w:cstheme="minorHAnsi"/>
          <w:sz w:val="32"/>
          <w:szCs w:val="32"/>
        </w:rPr>
        <w:t>Coordonnées du participant :</w:t>
      </w:r>
    </w:p>
    <w:p w14:paraId="1DE50402" w14:textId="68BC13FA" w:rsidR="00CC6D5F" w:rsidRPr="0071757A" w:rsidRDefault="00643616" w:rsidP="00A20A40">
      <w:pPr>
        <w:rPr>
          <w:rFonts w:cstheme="minorHAnsi"/>
          <w:sz w:val="32"/>
          <w:szCs w:val="32"/>
        </w:rPr>
      </w:pPr>
      <w:bookmarkStart w:id="0" w:name="_Hlk142666993"/>
      <w:r w:rsidRPr="0071757A">
        <w:rPr>
          <w:rFonts w:cstheme="minorHAnsi"/>
          <w:sz w:val="32"/>
          <w:szCs w:val="32"/>
        </w:rPr>
        <w:t xml:space="preserve">Numéro </w:t>
      </w:r>
      <w:bookmarkEnd w:id="0"/>
      <w:r w:rsidR="00AB78B9" w:rsidRPr="0071757A">
        <w:rPr>
          <w:rFonts w:cstheme="minorHAnsi"/>
          <w:sz w:val="32"/>
          <w:szCs w:val="32"/>
        </w:rPr>
        <w:t>d'identification :</w:t>
      </w:r>
      <w:r w:rsidR="007614DF" w:rsidRPr="0071757A">
        <w:rPr>
          <w:rFonts w:cstheme="minorHAnsi"/>
          <w:sz w:val="32"/>
          <w:szCs w:val="32"/>
        </w:rPr>
        <w:t xml:space="preserve"> </w:t>
      </w:r>
      <w:r w:rsidRPr="0071757A">
        <w:rPr>
          <w:rFonts w:cstheme="minorHAnsi"/>
          <w:sz w:val="32"/>
          <w:szCs w:val="32"/>
        </w:rPr>
        <w:t xml:space="preserve"> </w:t>
      </w:r>
      <w:sdt>
        <w:sdtPr>
          <w:rPr>
            <w:rFonts w:cstheme="minorHAnsi"/>
            <w:sz w:val="32"/>
            <w:szCs w:val="32"/>
          </w:rPr>
          <w:id w:val="-2011521737"/>
          <w:lock w:val="sdtLocked"/>
          <w:placeholder>
            <w:docPart w:val="874FE9C8934D41AE98CD07C709DF9722"/>
          </w:placeholder>
          <w:showingPlcHdr/>
          <w:text/>
        </w:sdtPr>
        <w:sdtEndPr/>
        <w:sdtContent>
          <w:r w:rsidR="00C5119F" w:rsidRPr="00493AD0">
            <w:rPr>
              <w:rStyle w:val="Textedelespacerserv"/>
              <w:color w:val="4472C4" w:themeColor="accent1"/>
              <w:sz w:val="28"/>
              <w:szCs w:val="28"/>
            </w:rPr>
            <w:t>Cliquez ici pour entrer votre numéro.</w:t>
          </w:r>
        </w:sdtContent>
      </w:sdt>
    </w:p>
    <w:p w14:paraId="75D78ECD" w14:textId="23AE23DA" w:rsidR="000E7485" w:rsidRPr="0071757A" w:rsidRDefault="00477AB8" w:rsidP="000E7485">
      <w:pPr>
        <w:rPr>
          <w:rFonts w:cstheme="minorHAnsi"/>
          <w:sz w:val="24"/>
          <w:szCs w:val="24"/>
        </w:rPr>
      </w:pPr>
      <w:r w:rsidRPr="0071757A">
        <w:rPr>
          <w:rFonts w:cstheme="minorHAnsi"/>
          <w:sz w:val="24"/>
          <w:szCs w:val="24"/>
        </w:rPr>
        <w:t>Nom</w:t>
      </w:r>
      <w:r w:rsidR="000E7485" w:rsidRPr="0071757A">
        <w:rPr>
          <w:rFonts w:cstheme="minorHAnsi"/>
          <w:sz w:val="24"/>
          <w:szCs w:val="24"/>
        </w:rPr>
        <w:t xml:space="preserve"> : </w:t>
      </w:r>
      <w:sdt>
        <w:sdtPr>
          <w:rPr>
            <w:rFonts w:cstheme="minorHAnsi"/>
            <w:sz w:val="24"/>
            <w:szCs w:val="24"/>
          </w:rPr>
          <w:id w:val="969855710"/>
          <w:lock w:val="sdtLocked"/>
          <w:placeholder>
            <w:docPart w:val="B68C45DE897345C5AE62D5CE71F3673F"/>
          </w:placeholder>
          <w:text/>
        </w:sdtPr>
        <w:sdtEndPr/>
        <w:sdtContent>
          <w:r w:rsidR="00662675" w:rsidRPr="00662675">
            <w:rPr>
              <w:rFonts w:cstheme="minorHAnsi"/>
              <w:color w:val="4472C4" w:themeColor="accent1"/>
              <w:sz w:val="24"/>
              <w:szCs w:val="24"/>
            </w:rPr>
            <w:t>cliquez ici pour entrer votre nom</w:t>
          </w:r>
          <w:r w:rsidR="00254FBA">
            <w:rPr>
              <w:rFonts w:cstheme="minorHAnsi"/>
              <w:sz w:val="24"/>
              <w:szCs w:val="24"/>
            </w:rPr>
            <w:tab/>
          </w:r>
        </w:sdtContent>
      </w:sdt>
    </w:p>
    <w:p w14:paraId="0F3A04F7" w14:textId="54E7D4E4" w:rsidR="00F869CE" w:rsidRPr="0071757A" w:rsidRDefault="00477AB8" w:rsidP="000E7485">
      <w:pPr>
        <w:rPr>
          <w:rFonts w:cstheme="minorHAnsi"/>
          <w:sz w:val="24"/>
          <w:szCs w:val="24"/>
        </w:rPr>
      </w:pPr>
      <w:r w:rsidRPr="0071757A">
        <w:rPr>
          <w:rFonts w:cstheme="minorHAnsi"/>
          <w:sz w:val="24"/>
          <w:szCs w:val="24"/>
        </w:rPr>
        <w:t>P</w:t>
      </w:r>
      <w:r w:rsidR="00404DD4" w:rsidRPr="0071757A">
        <w:rPr>
          <w:rFonts w:cstheme="minorHAnsi"/>
          <w:sz w:val="24"/>
          <w:szCs w:val="24"/>
        </w:rPr>
        <w:t>rénom</w:t>
      </w:r>
      <w:r w:rsidR="00F869CE" w:rsidRPr="0071757A">
        <w:rPr>
          <w:rFonts w:cstheme="minorHAnsi"/>
          <w:sz w:val="24"/>
          <w:szCs w:val="24"/>
        </w:rPr>
        <w:t xml:space="preserve"> : </w:t>
      </w:r>
      <w:sdt>
        <w:sdtPr>
          <w:rPr>
            <w:rFonts w:cstheme="minorHAnsi"/>
            <w:color w:val="4472C4" w:themeColor="accent1"/>
            <w:sz w:val="24"/>
            <w:szCs w:val="24"/>
          </w:rPr>
          <w:id w:val="1948809693"/>
          <w:lock w:val="sdtLocked"/>
          <w:placeholder>
            <w:docPart w:val="AE488379E20D4159A8C55295F00948FB"/>
          </w:placeholder>
          <w:showingPlcHdr/>
          <w:text/>
        </w:sdtPr>
        <w:sdtEndPr/>
        <w:sdtContent>
          <w:r w:rsidR="00662675" w:rsidRPr="00254FBA">
            <w:rPr>
              <w:rStyle w:val="Textedelespacerserv"/>
              <w:rFonts w:cstheme="minorHAnsi"/>
              <w:color w:val="4472C4" w:themeColor="accent1"/>
              <w:sz w:val="24"/>
              <w:szCs w:val="24"/>
            </w:rPr>
            <w:t>Cliquez ici pour entrer votre prénom.</w:t>
          </w:r>
        </w:sdtContent>
      </w:sdt>
      <w:r w:rsidR="00117A27" w:rsidRPr="0071757A">
        <w:rPr>
          <w:rFonts w:cstheme="minorHAnsi"/>
          <w:sz w:val="24"/>
          <w:szCs w:val="24"/>
        </w:rPr>
        <w:t xml:space="preserve">                       Age :   </w:t>
      </w:r>
      <w:sdt>
        <w:sdtPr>
          <w:rPr>
            <w:rFonts w:cstheme="minorHAnsi"/>
            <w:color w:val="4472C4" w:themeColor="accent1"/>
            <w:sz w:val="24"/>
            <w:szCs w:val="24"/>
          </w:rPr>
          <w:alias w:val="Age"/>
          <w:tag w:val="Age"/>
          <w:id w:val="-1110902106"/>
          <w:lock w:val="sdtLocked"/>
          <w:placeholder>
            <w:docPart w:val="AF232EE6C379495AB0EE65627197F92F"/>
          </w:placeholder>
          <w:showingPlcHdr/>
          <w:dropDownList>
            <w:listItem w:value="Choisissez un élément."/>
            <w:listItem w:displayText="9 ans" w:value="9 ans"/>
            <w:listItem w:displayText="10 ans" w:value="10 ans"/>
            <w:listItem w:displayText="11 ans" w:value="11 ans"/>
            <w:listItem w:displayText="12 ans" w:value="12 ans"/>
            <w:listItem w:displayText="13 ans" w:value="13 ans"/>
            <w:listItem w:displayText="14 ans" w:value="14 ans"/>
            <w:listItem w:displayText="15 ans" w:value="15 ans"/>
            <w:listItem w:displayText="16 ans" w:value="16 ans"/>
            <w:listItem w:displayText="17 ans" w:value="17 ans"/>
            <w:listItem w:displayText="18 ans" w:value="18 ans"/>
          </w:dropDownList>
        </w:sdtPr>
        <w:sdtEndPr/>
        <w:sdtContent>
          <w:r w:rsidR="00A5364C" w:rsidRPr="00C54114">
            <w:rPr>
              <w:rStyle w:val="Textedelespacerserv"/>
              <w:color w:val="4472C4" w:themeColor="accent1"/>
            </w:rPr>
            <w:t>Choisissez</w:t>
          </w:r>
          <w:r w:rsidR="00A5364C">
            <w:rPr>
              <w:rStyle w:val="Textedelespacerserv"/>
              <w:color w:val="4472C4" w:themeColor="accent1"/>
            </w:rPr>
            <w:t xml:space="preserve"> l'âge.</w:t>
          </w:r>
        </w:sdtContent>
      </w:sdt>
      <w:r w:rsidR="00117A27" w:rsidRPr="0071757A">
        <w:rPr>
          <w:rFonts w:cstheme="minorHAnsi"/>
          <w:sz w:val="24"/>
          <w:szCs w:val="24"/>
        </w:rPr>
        <w:t xml:space="preserve">       </w:t>
      </w:r>
    </w:p>
    <w:p w14:paraId="3FDD3878" w14:textId="43EB0A7B" w:rsidR="00F869CE" w:rsidRDefault="00404DD4" w:rsidP="000E7485">
      <w:pPr>
        <w:rPr>
          <w:rFonts w:cstheme="minorHAnsi"/>
          <w:color w:val="4472C4" w:themeColor="accent1"/>
          <w:sz w:val="24"/>
          <w:szCs w:val="24"/>
        </w:rPr>
      </w:pPr>
      <w:r w:rsidRPr="0071757A">
        <w:rPr>
          <w:rFonts w:cstheme="minorHAnsi"/>
          <w:sz w:val="24"/>
          <w:szCs w:val="24"/>
        </w:rPr>
        <w:t xml:space="preserve">Commune </w:t>
      </w:r>
      <w:r w:rsidR="00F43F7C" w:rsidRPr="0071757A">
        <w:rPr>
          <w:rFonts w:cstheme="minorHAnsi"/>
          <w:sz w:val="24"/>
          <w:szCs w:val="24"/>
        </w:rPr>
        <w:t>où la photo a été prise :</w:t>
      </w:r>
      <w:r w:rsidR="007F37F7" w:rsidRPr="0071757A">
        <w:rPr>
          <w:rFonts w:cstheme="minorHAnsi"/>
          <w:sz w:val="24"/>
          <w:szCs w:val="24"/>
        </w:rPr>
        <w:t xml:space="preserve"> </w:t>
      </w:r>
      <w:sdt>
        <w:sdtPr>
          <w:rPr>
            <w:rFonts w:cstheme="minorHAnsi"/>
            <w:color w:val="4472C4" w:themeColor="accent1"/>
            <w:sz w:val="24"/>
            <w:szCs w:val="24"/>
          </w:rPr>
          <w:id w:val="1803727545"/>
          <w:lock w:val="sdtLocked"/>
          <w:placeholder>
            <w:docPart w:val="1A817A9B12784D08A57C16E6CD3EC401"/>
          </w:placeholder>
          <w:showingPlcHdr/>
          <w:text/>
        </w:sdtPr>
        <w:sdtEndPr/>
        <w:sdtContent>
          <w:r w:rsidR="00662675" w:rsidRPr="008C3D71">
            <w:rPr>
              <w:rStyle w:val="Textedelespacerserv"/>
              <w:color w:val="4472C4" w:themeColor="accent1"/>
            </w:rPr>
            <w:t>Cliquez ici pour entrer le nom de la commune.</w:t>
          </w:r>
        </w:sdtContent>
      </w:sdt>
    </w:p>
    <w:p w14:paraId="26D139D2" w14:textId="77777777" w:rsidR="004210E9" w:rsidRDefault="00D459EC" w:rsidP="00D459EC">
      <w:pPr>
        <w:jc w:val="center"/>
        <w:rPr>
          <w:rFonts w:cstheme="minorHAnsi"/>
          <w:sz w:val="28"/>
          <w:szCs w:val="28"/>
        </w:rPr>
      </w:pPr>
      <w:r w:rsidRPr="00D459EC">
        <w:rPr>
          <w:rFonts w:cstheme="minorHAnsi"/>
          <w:sz w:val="28"/>
          <w:szCs w:val="28"/>
        </w:rPr>
        <w:t>Insérez votre photo</w:t>
      </w:r>
    </w:p>
    <w:tbl>
      <w:tblPr>
        <w:tblStyle w:val="Grilledutableau"/>
        <w:tblW w:w="0" w:type="auto"/>
        <w:tblInd w:w="1118" w:type="dxa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8222"/>
      </w:tblGrid>
      <w:tr w:rsidR="004210E9" w14:paraId="7DB2BAA7" w14:textId="77777777" w:rsidTr="00A81BA0">
        <w:trPr>
          <w:trHeight w:hRule="exact" w:val="8222"/>
        </w:trPr>
        <w:sdt>
          <w:sdtPr>
            <w:rPr>
              <w:rFonts w:cstheme="minorHAnsi"/>
              <w:sz w:val="28"/>
              <w:szCs w:val="28"/>
            </w:rPr>
            <w:id w:val="686645196"/>
            <w:showingPlcHdr/>
            <w:picture/>
          </w:sdtPr>
          <w:sdtEndPr/>
          <w:sdtContent>
            <w:tc>
              <w:tcPr>
                <w:tcW w:w="8222" w:type="dxa"/>
              </w:tcPr>
              <w:p w14:paraId="05E357FA" w14:textId="22AE34E1" w:rsidR="004210E9" w:rsidRDefault="00254FBA" w:rsidP="004210E9">
                <w:pPr>
                  <w:jc w:val="center"/>
                  <w:rPr>
                    <w:rFonts w:cstheme="minorHAnsi"/>
                    <w:sz w:val="28"/>
                    <w:szCs w:val="28"/>
                  </w:rPr>
                </w:pPr>
                <w:r>
                  <w:rPr>
                    <w:rFonts w:cstheme="minorHAnsi"/>
                    <w:noProof/>
                    <w:sz w:val="28"/>
                    <w:szCs w:val="28"/>
                  </w:rPr>
                  <w:drawing>
                    <wp:inline distT="0" distB="0" distL="0" distR="0" wp14:anchorId="1A619915" wp14:editId="3D849754">
                      <wp:extent cx="1905000" cy="1905000"/>
                      <wp:effectExtent l="0" t="0" r="0" b="0"/>
                      <wp:docPr id="1751379476" name="Imag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5F0DD872" w14:textId="784C6BD1" w:rsidR="00361FDE" w:rsidRDefault="00361FDE" w:rsidP="00D459EC">
      <w:pPr>
        <w:jc w:val="center"/>
        <w:rPr>
          <w:rFonts w:cstheme="minorHAnsi"/>
          <w:sz w:val="28"/>
          <w:szCs w:val="28"/>
        </w:rPr>
      </w:pPr>
    </w:p>
    <w:p w14:paraId="78C837C7" w14:textId="09D01175" w:rsidR="005D6074" w:rsidRDefault="00735864" w:rsidP="000A0A3E">
      <w:pPr>
        <w:jc w:val="center"/>
        <w:rPr>
          <w:rFonts w:ascii="TT Commons Normal" w:hAnsi="TT Commons Normal"/>
          <w:sz w:val="24"/>
          <w:szCs w:val="24"/>
        </w:rPr>
      </w:pPr>
      <w:r w:rsidRPr="0071757A">
        <w:rPr>
          <w:rFonts w:cstheme="minorHAnsi"/>
          <w:sz w:val="24"/>
          <w:szCs w:val="24"/>
        </w:rPr>
        <w:t xml:space="preserve">TITRE </w:t>
      </w:r>
      <w:r w:rsidR="005D6074" w:rsidRPr="0071757A">
        <w:rPr>
          <w:rFonts w:cstheme="minorHAnsi"/>
          <w:sz w:val="24"/>
          <w:szCs w:val="24"/>
        </w:rPr>
        <w:t>DE LA PHOTO</w:t>
      </w:r>
      <w:r w:rsidR="005D6074">
        <w:rPr>
          <w:rFonts w:ascii="TT Commons Normal" w:hAnsi="TT Commons Normal"/>
          <w:sz w:val="24"/>
          <w:szCs w:val="24"/>
        </w:rPr>
        <w:t xml:space="preserve"> :</w:t>
      </w:r>
    </w:p>
    <w:p w14:paraId="6CF35427" w14:textId="197BBA59" w:rsidR="001B3464" w:rsidRDefault="001B3464" w:rsidP="001B3464">
      <w:pPr>
        <w:tabs>
          <w:tab w:val="center" w:pos="5233"/>
          <w:tab w:val="left" w:pos="7270"/>
        </w:tabs>
        <w:rPr>
          <w:rFonts w:ascii="TT Commons Normal" w:hAnsi="TT Commons Normal"/>
          <w:sz w:val="24"/>
          <w:szCs w:val="24"/>
        </w:rPr>
      </w:pPr>
      <w:r>
        <w:rPr>
          <w:rFonts w:ascii="TT Commons Normal" w:hAnsi="TT Commons Normal"/>
          <w:sz w:val="24"/>
          <w:szCs w:val="24"/>
        </w:rPr>
        <w:tab/>
      </w:r>
      <w:sdt>
        <w:sdtPr>
          <w:rPr>
            <w:rFonts w:ascii="TT Commons Normal" w:hAnsi="TT Commons Normal"/>
            <w:sz w:val="24"/>
            <w:szCs w:val="24"/>
          </w:rPr>
          <w:id w:val="-1894801171"/>
          <w:lock w:val="sdtLocked"/>
          <w:placeholder>
            <w:docPart w:val="B7564FDEE5A544119082E7099B596E2A"/>
          </w:placeholder>
          <w:showingPlcHdr/>
          <w:text/>
        </w:sdtPr>
        <w:sdtEndPr/>
        <w:sdtContent>
          <w:r w:rsidR="00A5364C" w:rsidRPr="006E2689">
            <w:rPr>
              <w:rStyle w:val="Textedelespacerserv"/>
              <w:color w:val="4472C4" w:themeColor="accent1"/>
            </w:rPr>
            <w:t>Cliquez ici pour entrer du texte.</w:t>
          </w:r>
        </w:sdtContent>
      </w:sdt>
    </w:p>
    <w:p w14:paraId="013E4E9E" w14:textId="77777777" w:rsidR="0089130B" w:rsidRPr="0071757A" w:rsidRDefault="0089130B" w:rsidP="0089130B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71757A">
        <w:rPr>
          <w:rFonts w:ascii="Times New Roman" w:hAnsi="Times New Roman" w:cs="Times New Roman"/>
          <w:color w:val="FF0000"/>
          <w:sz w:val="36"/>
          <w:szCs w:val="36"/>
        </w:rPr>
        <w:lastRenderedPageBreak/>
        <w:t>Concours photo "Zoom sur tes patrimoines"</w:t>
      </w:r>
    </w:p>
    <w:p w14:paraId="4E5ABA18" w14:textId="0B333544" w:rsidR="00F445FD" w:rsidRPr="0071757A" w:rsidRDefault="00FB318E" w:rsidP="005D6074">
      <w:pPr>
        <w:rPr>
          <w:rFonts w:cstheme="minorHAnsi"/>
          <w:sz w:val="32"/>
          <w:szCs w:val="32"/>
        </w:rPr>
      </w:pPr>
      <w:r w:rsidRPr="0071757A">
        <w:rPr>
          <w:rFonts w:cstheme="minorHAnsi"/>
          <w:sz w:val="32"/>
          <w:szCs w:val="32"/>
        </w:rPr>
        <w:t>Numéro d'identification :</w:t>
      </w:r>
      <w:r w:rsidR="00BD55AB" w:rsidRPr="00BD55AB">
        <w:rPr>
          <w:rFonts w:cstheme="minorHAnsi"/>
          <w:sz w:val="32"/>
          <w:szCs w:val="32"/>
        </w:rPr>
        <w:t xml:space="preserve"> </w:t>
      </w:r>
      <w:sdt>
        <w:sdtPr>
          <w:rPr>
            <w:rFonts w:cstheme="minorHAnsi"/>
            <w:sz w:val="32"/>
            <w:szCs w:val="32"/>
          </w:rPr>
          <w:id w:val="1719698584"/>
          <w:placeholder>
            <w:docPart w:val="FDBAE379E0E0460CBE619A40D942D042"/>
          </w:placeholder>
          <w:showingPlcHdr/>
          <w:text/>
        </w:sdtPr>
        <w:sdtEndPr/>
        <w:sdtContent>
          <w:r w:rsidR="00254FBA" w:rsidRPr="00F72E29">
            <w:rPr>
              <w:rStyle w:val="Textedelespacerserv"/>
              <w:color w:val="4472C4" w:themeColor="accent1"/>
              <w:sz w:val="32"/>
              <w:szCs w:val="32"/>
            </w:rPr>
            <w:t>Cliquez ici pour entrer votre numéro.</w:t>
          </w:r>
        </w:sdtContent>
      </w:sdt>
    </w:p>
    <w:p w14:paraId="09A21B7E" w14:textId="77777777" w:rsidR="00BF5CED" w:rsidRDefault="00BF5CED" w:rsidP="005D6074">
      <w:pPr>
        <w:rPr>
          <w:rFonts w:cstheme="minorHAnsi"/>
          <w:sz w:val="24"/>
          <w:szCs w:val="24"/>
        </w:rPr>
      </w:pPr>
    </w:p>
    <w:p w14:paraId="1227ABA2" w14:textId="567ED668" w:rsidR="00BD55AB" w:rsidRDefault="00D26741" w:rsidP="005D607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Thème choisi :</w:t>
      </w:r>
      <w:r w:rsidR="00BD55AB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A </w:t>
      </w:r>
      <w:sdt>
        <w:sdtPr>
          <w:rPr>
            <w:rFonts w:cstheme="minorHAnsi"/>
            <w:sz w:val="24"/>
            <w:szCs w:val="24"/>
          </w:rPr>
          <w:id w:val="120424749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4FBA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>
        <w:rPr>
          <w:rFonts w:cstheme="minorHAnsi"/>
          <w:sz w:val="24"/>
          <w:szCs w:val="24"/>
        </w:rPr>
        <w:t xml:space="preserve"> </w:t>
      </w:r>
      <w:r w:rsidR="00BD55AB">
        <w:rPr>
          <w:rFonts w:cstheme="minorHAnsi"/>
          <w:sz w:val="24"/>
          <w:szCs w:val="24"/>
        </w:rPr>
        <w:t xml:space="preserve"> Patrimoine naturel et paysager</w:t>
      </w:r>
    </w:p>
    <w:p w14:paraId="42396BFB" w14:textId="2614733F" w:rsidR="00BD55AB" w:rsidRDefault="00BD55AB" w:rsidP="00BD55AB">
      <w:pPr>
        <w:ind w:left="709" w:firstLine="70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D26741">
        <w:rPr>
          <w:rFonts w:cstheme="minorHAnsi"/>
          <w:sz w:val="24"/>
          <w:szCs w:val="24"/>
        </w:rPr>
        <w:t xml:space="preserve">B </w:t>
      </w:r>
      <w:sdt>
        <w:sdtPr>
          <w:rPr>
            <w:rFonts w:cstheme="minorHAnsi"/>
            <w:sz w:val="24"/>
            <w:szCs w:val="24"/>
          </w:rPr>
          <w:id w:val="-281263739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4FBA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D2674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Patrimoine architectural</w:t>
      </w:r>
    </w:p>
    <w:p w14:paraId="2E999559" w14:textId="0F0C369C" w:rsidR="00D26741" w:rsidRPr="00D26741" w:rsidRDefault="00BD55AB" w:rsidP="00BD55AB">
      <w:pPr>
        <w:ind w:left="709" w:firstLine="70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D26741">
        <w:rPr>
          <w:rFonts w:cstheme="minorHAnsi"/>
          <w:sz w:val="24"/>
          <w:szCs w:val="24"/>
        </w:rPr>
        <w:t xml:space="preserve">C </w:t>
      </w:r>
      <w:sdt>
        <w:sdtPr>
          <w:rPr>
            <w:rFonts w:cstheme="minorHAnsi"/>
            <w:sz w:val="24"/>
            <w:szCs w:val="24"/>
          </w:rPr>
          <w:id w:val="468245018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45A7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>
        <w:rPr>
          <w:rFonts w:cstheme="minorHAnsi"/>
          <w:sz w:val="24"/>
          <w:szCs w:val="24"/>
        </w:rPr>
        <w:t xml:space="preserve">  Patrimoine culturel</w:t>
      </w:r>
    </w:p>
    <w:p w14:paraId="2B055783" w14:textId="5AA4B8B0" w:rsidR="00BF5CED" w:rsidRDefault="00B45F18" w:rsidP="00DC5F5F">
      <w:pPr>
        <w:jc w:val="center"/>
        <w:rPr>
          <w:rFonts w:cstheme="minorHAnsi"/>
          <w:sz w:val="28"/>
          <w:szCs w:val="28"/>
        </w:rPr>
      </w:pPr>
      <w:r w:rsidRPr="0071757A">
        <w:rPr>
          <w:rFonts w:cstheme="minorHAnsi"/>
          <w:sz w:val="28"/>
          <w:szCs w:val="28"/>
        </w:rPr>
        <w:t>TEXTE (</w:t>
      </w:r>
      <w:r w:rsidR="00F111B7" w:rsidRPr="0071757A">
        <w:rPr>
          <w:rFonts w:cstheme="minorHAnsi"/>
          <w:sz w:val="28"/>
          <w:szCs w:val="28"/>
        </w:rPr>
        <w:t>30 à 50 mots)</w:t>
      </w:r>
    </w:p>
    <w:sdt>
      <w:sdtPr>
        <w:rPr>
          <w:rFonts w:cstheme="minorHAnsi"/>
          <w:sz w:val="28"/>
          <w:szCs w:val="28"/>
        </w:rPr>
        <w:id w:val="-892119376"/>
        <w:placeholder>
          <w:docPart w:val="227A5919AC9C4568884860B5D360BF41"/>
        </w:placeholder>
        <w:showingPlcHdr/>
        <w15:appearance w15:val="tags"/>
        <w:text w:multiLine="1"/>
      </w:sdtPr>
      <w:sdtEndPr/>
      <w:sdtContent>
        <w:p w14:paraId="377CBFFD" w14:textId="55D3B713" w:rsidR="007A75BB" w:rsidRPr="0071757A" w:rsidRDefault="00254FBA" w:rsidP="006E3589">
          <w:pPr>
            <w:spacing w:after="0" w:line="240" w:lineRule="auto"/>
            <w:rPr>
              <w:rFonts w:cstheme="minorHAnsi"/>
              <w:sz w:val="28"/>
              <w:szCs w:val="28"/>
            </w:rPr>
          </w:pPr>
          <w:r w:rsidRPr="006E3589">
            <w:rPr>
              <w:rStyle w:val="Textedelespacerserv"/>
              <w:color w:val="4472C4" w:themeColor="accent1"/>
            </w:rPr>
            <w:t>Cliquez ici pour entrer du texte</w:t>
          </w:r>
          <w:r w:rsidRPr="008C1B2A">
            <w:rPr>
              <w:rStyle w:val="Textedelespacerserv"/>
            </w:rPr>
            <w:t>.</w:t>
          </w:r>
        </w:p>
      </w:sdtContent>
    </w:sdt>
    <w:p w14:paraId="691131B5" w14:textId="77777777" w:rsidR="006D5C5F" w:rsidRDefault="006D5C5F" w:rsidP="006D5C5F">
      <w:pPr>
        <w:rPr>
          <w:rFonts w:ascii="TT Commons Normal" w:hAnsi="TT Commons Normal"/>
          <w:sz w:val="28"/>
          <w:szCs w:val="28"/>
        </w:rPr>
      </w:pPr>
    </w:p>
    <w:p w14:paraId="12C04B27" w14:textId="77777777" w:rsidR="006E3589" w:rsidRDefault="006E3589" w:rsidP="006D5C5F">
      <w:pPr>
        <w:rPr>
          <w:rFonts w:ascii="TT Commons Normal" w:hAnsi="TT Commons Normal"/>
          <w:sz w:val="28"/>
          <w:szCs w:val="28"/>
        </w:rPr>
      </w:pPr>
    </w:p>
    <w:p w14:paraId="42C76131" w14:textId="77777777" w:rsidR="006E3589" w:rsidRDefault="006E3589" w:rsidP="006D5C5F">
      <w:pPr>
        <w:rPr>
          <w:rFonts w:ascii="TT Commons Normal" w:hAnsi="TT Commons Normal"/>
          <w:sz w:val="28"/>
          <w:szCs w:val="28"/>
        </w:rPr>
      </w:pPr>
    </w:p>
    <w:p w14:paraId="7076606C" w14:textId="77777777" w:rsidR="006E3589" w:rsidRDefault="006E3589" w:rsidP="006D5C5F">
      <w:pPr>
        <w:rPr>
          <w:rFonts w:ascii="TT Commons Normal" w:hAnsi="TT Commons Normal"/>
          <w:sz w:val="28"/>
          <w:szCs w:val="28"/>
        </w:rPr>
      </w:pPr>
    </w:p>
    <w:p w14:paraId="176CBC83" w14:textId="77777777" w:rsidR="006E3589" w:rsidRDefault="006E3589" w:rsidP="006D5C5F">
      <w:pPr>
        <w:rPr>
          <w:rFonts w:ascii="TT Commons Normal" w:hAnsi="TT Commons Normal"/>
          <w:sz w:val="28"/>
          <w:szCs w:val="28"/>
        </w:rPr>
      </w:pPr>
    </w:p>
    <w:p w14:paraId="332768DF" w14:textId="77777777" w:rsidR="006E3589" w:rsidRDefault="006E3589" w:rsidP="006D5C5F">
      <w:pPr>
        <w:rPr>
          <w:rFonts w:ascii="TT Commons Normal" w:hAnsi="TT Commons Normal"/>
          <w:sz w:val="28"/>
          <w:szCs w:val="28"/>
        </w:rPr>
      </w:pPr>
    </w:p>
    <w:p w14:paraId="3320351E" w14:textId="77777777" w:rsidR="006E3589" w:rsidRDefault="006E3589" w:rsidP="006D5C5F">
      <w:pPr>
        <w:rPr>
          <w:rFonts w:ascii="TT Commons Normal" w:hAnsi="TT Commons Normal"/>
          <w:sz w:val="28"/>
          <w:szCs w:val="28"/>
        </w:rPr>
      </w:pPr>
    </w:p>
    <w:p w14:paraId="7935E1BC" w14:textId="77777777" w:rsidR="006E3589" w:rsidRDefault="006E3589" w:rsidP="006D5C5F">
      <w:pPr>
        <w:rPr>
          <w:rFonts w:ascii="TT Commons Normal" w:hAnsi="TT Commons Normal"/>
          <w:sz w:val="28"/>
          <w:szCs w:val="28"/>
        </w:rPr>
      </w:pPr>
    </w:p>
    <w:p w14:paraId="66DF670E" w14:textId="77777777" w:rsidR="006E3589" w:rsidRDefault="006E3589" w:rsidP="006D5C5F">
      <w:pPr>
        <w:rPr>
          <w:rFonts w:ascii="TT Commons Normal" w:hAnsi="TT Commons Normal"/>
          <w:sz w:val="28"/>
          <w:szCs w:val="28"/>
        </w:rPr>
      </w:pPr>
    </w:p>
    <w:p w14:paraId="38DCD227" w14:textId="77777777" w:rsidR="006E3589" w:rsidRDefault="006E3589" w:rsidP="006D5C5F">
      <w:pPr>
        <w:rPr>
          <w:rFonts w:ascii="TT Commons Normal" w:hAnsi="TT Commons Normal"/>
          <w:sz w:val="28"/>
          <w:szCs w:val="28"/>
        </w:rPr>
      </w:pPr>
    </w:p>
    <w:p w14:paraId="11444F30" w14:textId="77777777" w:rsidR="006E3589" w:rsidRDefault="006E3589" w:rsidP="006D5C5F">
      <w:pPr>
        <w:rPr>
          <w:rFonts w:ascii="TT Commons Normal" w:hAnsi="TT Commons Normal"/>
          <w:sz w:val="28"/>
          <w:szCs w:val="28"/>
        </w:rPr>
      </w:pPr>
    </w:p>
    <w:p w14:paraId="53002023" w14:textId="77777777" w:rsidR="006E3589" w:rsidRDefault="006E3589" w:rsidP="006D5C5F">
      <w:pPr>
        <w:rPr>
          <w:rFonts w:ascii="TT Commons Normal" w:hAnsi="TT Commons Normal"/>
          <w:sz w:val="28"/>
          <w:szCs w:val="28"/>
        </w:rPr>
      </w:pPr>
    </w:p>
    <w:p w14:paraId="43290F51" w14:textId="77777777" w:rsidR="006E3589" w:rsidRDefault="006E3589" w:rsidP="006D5C5F">
      <w:pPr>
        <w:rPr>
          <w:rFonts w:ascii="TT Commons Normal" w:hAnsi="TT Commons Normal"/>
          <w:sz w:val="28"/>
          <w:szCs w:val="28"/>
        </w:rPr>
      </w:pPr>
    </w:p>
    <w:p w14:paraId="6733796A" w14:textId="77777777" w:rsidR="006E3589" w:rsidRDefault="006E3589" w:rsidP="006D5C5F">
      <w:pPr>
        <w:rPr>
          <w:rFonts w:ascii="TT Commons Normal" w:hAnsi="TT Commons Normal"/>
          <w:sz w:val="28"/>
          <w:szCs w:val="28"/>
        </w:rPr>
      </w:pPr>
    </w:p>
    <w:p w14:paraId="08AA0411" w14:textId="77777777" w:rsidR="006E3589" w:rsidRDefault="006E3589" w:rsidP="006D5C5F">
      <w:pPr>
        <w:rPr>
          <w:rFonts w:ascii="TT Commons Normal" w:hAnsi="TT Commons Normal"/>
          <w:sz w:val="28"/>
          <w:szCs w:val="28"/>
        </w:rPr>
      </w:pPr>
    </w:p>
    <w:p w14:paraId="53ACEE61" w14:textId="77777777" w:rsidR="006D5C5F" w:rsidRPr="0071757A" w:rsidRDefault="0067451B" w:rsidP="00AD61DD">
      <w:pPr>
        <w:pStyle w:val="Paragraphedeliste"/>
        <w:numPr>
          <w:ilvl w:val="0"/>
          <w:numId w:val="4"/>
        </w:numPr>
        <w:rPr>
          <w:rFonts w:cstheme="minorHAnsi"/>
          <w:sz w:val="28"/>
          <w:szCs w:val="28"/>
        </w:rPr>
      </w:pPr>
      <w:r w:rsidRPr="0071757A">
        <w:rPr>
          <w:rFonts w:cstheme="minorHAnsi"/>
          <w:sz w:val="28"/>
          <w:szCs w:val="28"/>
        </w:rPr>
        <w:t xml:space="preserve">Adresser ce formulaire de dépôt par mail à : </w:t>
      </w:r>
      <w:hyperlink r:id="rId9" w:history="1">
        <w:r w:rsidR="00A059EF" w:rsidRPr="0071757A">
          <w:rPr>
            <w:rStyle w:val="Lienhypertexte"/>
            <w:rFonts w:cstheme="minorHAnsi"/>
            <w:sz w:val="28"/>
            <w:szCs w:val="28"/>
          </w:rPr>
          <w:t>zoomsurtespatrimoines@gmail.com</w:t>
        </w:r>
      </w:hyperlink>
    </w:p>
    <w:p w14:paraId="2C41E238" w14:textId="77777777" w:rsidR="00A059EF" w:rsidRPr="0071757A" w:rsidRDefault="00B369A9" w:rsidP="00AD61DD">
      <w:pPr>
        <w:pStyle w:val="Paragraphedeliste"/>
        <w:numPr>
          <w:ilvl w:val="0"/>
          <w:numId w:val="4"/>
        </w:numPr>
        <w:rPr>
          <w:rFonts w:cstheme="minorHAnsi"/>
          <w:sz w:val="28"/>
          <w:szCs w:val="28"/>
        </w:rPr>
      </w:pPr>
      <w:r w:rsidRPr="0071757A">
        <w:rPr>
          <w:rFonts w:cstheme="minorHAnsi"/>
          <w:color w:val="FF0000"/>
          <w:sz w:val="28"/>
          <w:szCs w:val="28"/>
        </w:rPr>
        <w:t xml:space="preserve">Format PDF </w:t>
      </w:r>
      <w:r w:rsidRPr="0071757A">
        <w:rPr>
          <w:rFonts w:cstheme="minorHAnsi"/>
          <w:sz w:val="28"/>
          <w:szCs w:val="28"/>
        </w:rPr>
        <w:t>de préférence</w:t>
      </w:r>
    </w:p>
    <w:p w14:paraId="76905628" w14:textId="7E9CBEEE" w:rsidR="005124F6" w:rsidRPr="0071757A" w:rsidRDefault="005124F6" w:rsidP="00AD61DD">
      <w:pPr>
        <w:pStyle w:val="Paragraphedeliste"/>
        <w:numPr>
          <w:ilvl w:val="0"/>
          <w:numId w:val="4"/>
        </w:numPr>
        <w:rPr>
          <w:rFonts w:cstheme="minorHAnsi"/>
          <w:sz w:val="28"/>
          <w:szCs w:val="28"/>
        </w:rPr>
      </w:pPr>
      <w:r w:rsidRPr="0071757A">
        <w:rPr>
          <w:rFonts w:cstheme="minorHAnsi"/>
          <w:sz w:val="28"/>
          <w:szCs w:val="28"/>
        </w:rPr>
        <w:t xml:space="preserve">Joindre au mail la photo </w:t>
      </w:r>
      <w:r w:rsidR="00927476">
        <w:rPr>
          <w:rFonts w:cstheme="minorHAnsi"/>
          <w:sz w:val="28"/>
          <w:szCs w:val="28"/>
        </w:rPr>
        <w:t xml:space="preserve">séparément </w:t>
      </w:r>
      <w:r w:rsidRPr="0071757A">
        <w:rPr>
          <w:rFonts w:cstheme="minorHAnsi"/>
          <w:sz w:val="28"/>
          <w:szCs w:val="28"/>
        </w:rPr>
        <w:t xml:space="preserve">au </w:t>
      </w:r>
      <w:r w:rsidRPr="00BD55AB">
        <w:rPr>
          <w:rFonts w:cstheme="minorHAnsi"/>
          <w:sz w:val="28"/>
          <w:szCs w:val="28"/>
          <w:u w:val="single"/>
        </w:rPr>
        <w:t>format JPEG</w:t>
      </w:r>
      <w:r w:rsidR="00145BD9" w:rsidRPr="00BD55AB">
        <w:rPr>
          <w:rFonts w:cstheme="minorHAnsi"/>
          <w:sz w:val="28"/>
          <w:szCs w:val="28"/>
          <w:u w:val="single"/>
        </w:rPr>
        <w:t xml:space="preserve"> ou TIFF</w:t>
      </w:r>
    </w:p>
    <w:sectPr w:rsidR="005124F6" w:rsidRPr="0071757A" w:rsidSect="00BF20E3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D07D8" w14:textId="77777777" w:rsidR="00835392" w:rsidRDefault="00835392" w:rsidP="004955FA">
      <w:pPr>
        <w:spacing w:after="0" w:line="240" w:lineRule="auto"/>
      </w:pPr>
      <w:r>
        <w:separator/>
      </w:r>
    </w:p>
  </w:endnote>
  <w:endnote w:type="continuationSeparator" w:id="0">
    <w:p w14:paraId="49DB17CC" w14:textId="77777777" w:rsidR="00835392" w:rsidRDefault="00835392" w:rsidP="00495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  <w:font w:name="TT Commons Normal">
    <w:altName w:val="Calibri"/>
    <w:charset w:val="00"/>
    <w:family w:val="auto"/>
    <w:pitch w:val="variable"/>
    <w:sig w:usb0="A000027F" w:usb1="5000A4FB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6FE2B" w14:textId="77777777" w:rsidR="000F48D2" w:rsidRDefault="000F48D2">
    <w:pPr>
      <w:pStyle w:val="Pieddepage"/>
    </w:pPr>
  </w:p>
  <w:p w14:paraId="008182DA" w14:textId="77777777" w:rsidR="005A20C3" w:rsidRDefault="005A20C3" w:rsidP="001854F3">
    <w:pPr>
      <w:pStyle w:val="Pieddepage"/>
      <w:tabs>
        <w:tab w:val="clear" w:pos="9072"/>
      </w:tabs>
      <w:ind w:firstLine="709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A978B43" wp14:editId="42C64E33">
          <wp:simplePos x="0" y="0"/>
          <wp:positionH relativeFrom="column">
            <wp:posOffset>1409700</wp:posOffset>
          </wp:positionH>
          <wp:positionV relativeFrom="paragraph">
            <wp:posOffset>8890</wp:posOffset>
          </wp:positionV>
          <wp:extent cx="622935" cy="561340"/>
          <wp:effectExtent l="0" t="0" r="5715" b="0"/>
          <wp:wrapSquare wrapText="bothSides"/>
          <wp:docPr id="1482166012" name="Image 10" descr="Une image contenant texte, Police, Graphiqu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2166012" name="Image 10" descr="Une image contenant texte, Police, Graphique, conception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935" cy="561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CB2D198" wp14:editId="031F909C">
          <wp:simplePos x="0" y="0"/>
          <wp:positionH relativeFrom="column">
            <wp:posOffset>695325</wp:posOffset>
          </wp:positionH>
          <wp:positionV relativeFrom="paragraph">
            <wp:posOffset>8890</wp:posOffset>
          </wp:positionV>
          <wp:extent cx="610870" cy="561340"/>
          <wp:effectExtent l="0" t="0" r="0" b="0"/>
          <wp:wrapSquare wrapText="bothSides"/>
          <wp:docPr id="611231402" name="Image 9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1231402" name="Image 9" descr="Une image contenant texte, Police, logo, Graphiqu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870" cy="561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4311E">
      <w:rPr>
        <w:noProof/>
      </w:rPr>
      <w:drawing>
        <wp:anchor distT="0" distB="0" distL="114300" distR="114300" simplePos="0" relativeHeight="251660288" behindDoc="0" locked="0" layoutInCell="1" allowOverlap="1" wp14:anchorId="6CFB62B9" wp14:editId="030739F1">
          <wp:simplePos x="0" y="0"/>
          <wp:positionH relativeFrom="column">
            <wp:posOffset>85725</wp:posOffset>
          </wp:positionH>
          <wp:positionV relativeFrom="paragraph">
            <wp:posOffset>-32385</wp:posOffset>
          </wp:positionV>
          <wp:extent cx="561975" cy="561975"/>
          <wp:effectExtent l="0" t="0" r="9525" b="9525"/>
          <wp:wrapSquare wrapText="bothSides"/>
          <wp:docPr id="1868958849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8958849" name="Image 186895884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035C">
      <w:rPr>
        <w:sz w:val="20"/>
        <w:szCs w:val="20"/>
      </w:rPr>
      <w:t xml:space="preserve"> </w:t>
    </w:r>
  </w:p>
  <w:p w14:paraId="0385A6C3" w14:textId="77777777" w:rsidR="00AF6817" w:rsidRPr="009D79D8" w:rsidRDefault="00046CA9" w:rsidP="00C43794">
    <w:pPr>
      <w:pStyle w:val="Pieddepage"/>
      <w:rPr>
        <w:sz w:val="24"/>
        <w:szCs w:val="24"/>
      </w:rPr>
    </w:pPr>
    <w:r>
      <w:rPr>
        <w:sz w:val="20"/>
        <w:szCs w:val="20"/>
      </w:rPr>
      <w:t xml:space="preserve">                </w:t>
    </w:r>
    <w:r w:rsidR="00DB615A">
      <w:rPr>
        <w:sz w:val="20"/>
        <w:szCs w:val="20"/>
      </w:rPr>
      <w:tab/>
    </w:r>
    <w:r w:rsidR="00DB615A">
      <w:rPr>
        <w:sz w:val="20"/>
        <w:szCs w:val="20"/>
      </w:rPr>
      <w:tab/>
    </w:r>
    <w:r w:rsidR="00DB615A">
      <w:rPr>
        <w:sz w:val="20"/>
        <w:szCs w:val="20"/>
      </w:rPr>
      <w:tab/>
    </w:r>
    <w:r w:rsidR="00DB615A">
      <w:rPr>
        <w:sz w:val="20"/>
        <w:szCs w:val="20"/>
      </w:rPr>
      <w:tab/>
    </w:r>
    <w:r w:rsidR="009D79D8" w:rsidRPr="009D79D8">
      <w:rPr>
        <w:sz w:val="24"/>
        <w:szCs w:val="24"/>
      </w:rPr>
      <w:fldChar w:fldCharType="begin"/>
    </w:r>
    <w:r w:rsidR="009D79D8" w:rsidRPr="009D79D8">
      <w:rPr>
        <w:sz w:val="24"/>
        <w:szCs w:val="24"/>
      </w:rPr>
      <w:instrText>PAGE   \* MERGEFORMAT</w:instrText>
    </w:r>
    <w:r w:rsidR="009D79D8" w:rsidRPr="009D79D8">
      <w:rPr>
        <w:sz w:val="24"/>
        <w:szCs w:val="24"/>
      </w:rPr>
      <w:fldChar w:fldCharType="separate"/>
    </w:r>
    <w:r w:rsidR="009D79D8" w:rsidRPr="009D79D8">
      <w:rPr>
        <w:sz w:val="24"/>
        <w:szCs w:val="24"/>
      </w:rPr>
      <w:t>1</w:t>
    </w:r>
    <w:r w:rsidR="009D79D8" w:rsidRPr="009D79D8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7D371" w14:textId="77777777" w:rsidR="00835392" w:rsidRDefault="00835392" w:rsidP="004955FA">
      <w:pPr>
        <w:spacing w:after="0" w:line="240" w:lineRule="auto"/>
      </w:pPr>
      <w:r>
        <w:separator/>
      </w:r>
    </w:p>
  </w:footnote>
  <w:footnote w:type="continuationSeparator" w:id="0">
    <w:p w14:paraId="63B47D22" w14:textId="77777777" w:rsidR="00835392" w:rsidRDefault="00835392" w:rsidP="004955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F0BA5"/>
    <w:multiLevelType w:val="hybridMultilevel"/>
    <w:tmpl w:val="B15C853A"/>
    <w:lvl w:ilvl="0" w:tplc="040C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447741E6"/>
    <w:multiLevelType w:val="hybridMultilevel"/>
    <w:tmpl w:val="838E53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D47274"/>
    <w:multiLevelType w:val="hybridMultilevel"/>
    <w:tmpl w:val="A330DE7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EB5541"/>
    <w:multiLevelType w:val="hybridMultilevel"/>
    <w:tmpl w:val="B636D4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8577200">
    <w:abstractNumId w:val="0"/>
  </w:num>
  <w:num w:numId="2" w16cid:durableId="703558918">
    <w:abstractNumId w:val="1"/>
  </w:num>
  <w:num w:numId="3" w16cid:durableId="1617053979">
    <w:abstractNumId w:val="3"/>
  </w:num>
  <w:num w:numId="4" w16cid:durableId="5661857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G6Rt3vwE6CgoWGOGseq45z51UMXM3SL4HOM0hl2XKAQPGKfeIqZx1Jud+yes6rfF6/wdqm1WJ31n09x2VfPjQg==" w:salt="AH/UUBo1n19WBb73H4XKAw==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213"/>
    <w:rsid w:val="00000919"/>
    <w:rsid w:val="000113CF"/>
    <w:rsid w:val="00012810"/>
    <w:rsid w:val="00046CA9"/>
    <w:rsid w:val="0006035C"/>
    <w:rsid w:val="00073015"/>
    <w:rsid w:val="00074B45"/>
    <w:rsid w:val="00075883"/>
    <w:rsid w:val="000A0A3E"/>
    <w:rsid w:val="000A1FA3"/>
    <w:rsid w:val="000A57ED"/>
    <w:rsid w:val="000B5F7D"/>
    <w:rsid w:val="000D1F97"/>
    <w:rsid w:val="000D4AE7"/>
    <w:rsid w:val="000D63C6"/>
    <w:rsid w:val="000E7485"/>
    <w:rsid w:val="000F0392"/>
    <w:rsid w:val="000F372F"/>
    <w:rsid w:val="000F48D2"/>
    <w:rsid w:val="000F6465"/>
    <w:rsid w:val="00107FDB"/>
    <w:rsid w:val="00117A27"/>
    <w:rsid w:val="0012103E"/>
    <w:rsid w:val="00122BC9"/>
    <w:rsid w:val="00126184"/>
    <w:rsid w:val="0014019A"/>
    <w:rsid w:val="00145BD9"/>
    <w:rsid w:val="001462C1"/>
    <w:rsid w:val="0014795F"/>
    <w:rsid w:val="00154511"/>
    <w:rsid w:val="001567CB"/>
    <w:rsid w:val="001649FA"/>
    <w:rsid w:val="001854F3"/>
    <w:rsid w:val="00190FC3"/>
    <w:rsid w:val="00193410"/>
    <w:rsid w:val="001957FC"/>
    <w:rsid w:val="00196C45"/>
    <w:rsid w:val="001B257E"/>
    <w:rsid w:val="001B2D07"/>
    <w:rsid w:val="001B3464"/>
    <w:rsid w:val="001D1CB3"/>
    <w:rsid w:val="001D37B7"/>
    <w:rsid w:val="001F1AB2"/>
    <w:rsid w:val="001F61AB"/>
    <w:rsid w:val="001F769E"/>
    <w:rsid w:val="00211031"/>
    <w:rsid w:val="0021742B"/>
    <w:rsid w:val="0021767A"/>
    <w:rsid w:val="00222A07"/>
    <w:rsid w:val="002264FC"/>
    <w:rsid w:val="00227FBC"/>
    <w:rsid w:val="0024476F"/>
    <w:rsid w:val="00251926"/>
    <w:rsid w:val="00254FBA"/>
    <w:rsid w:val="00272BC5"/>
    <w:rsid w:val="002800E8"/>
    <w:rsid w:val="00281127"/>
    <w:rsid w:val="002823DB"/>
    <w:rsid w:val="002B1625"/>
    <w:rsid w:val="002B5D52"/>
    <w:rsid w:val="002E1F4E"/>
    <w:rsid w:val="003267A1"/>
    <w:rsid w:val="00330812"/>
    <w:rsid w:val="00340D4C"/>
    <w:rsid w:val="00345F17"/>
    <w:rsid w:val="0034660F"/>
    <w:rsid w:val="00361FDE"/>
    <w:rsid w:val="00362F27"/>
    <w:rsid w:val="00367822"/>
    <w:rsid w:val="003715D3"/>
    <w:rsid w:val="00372B6D"/>
    <w:rsid w:val="00380A2D"/>
    <w:rsid w:val="00381374"/>
    <w:rsid w:val="003A00C1"/>
    <w:rsid w:val="003A5822"/>
    <w:rsid w:val="003D1955"/>
    <w:rsid w:val="0040157B"/>
    <w:rsid w:val="00404DD4"/>
    <w:rsid w:val="004056A3"/>
    <w:rsid w:val="004210E9"/>
    <w:rsid w:val="004409BD"/>
    <w:rsid w:val="004533BC"/>
    <w:rsid w:val="00460EC0"/>
    <w:rsid w:val="004645AA"/>
    <w:rsid w:val="00472213"/>
    <w:rsid w:val="00475823"/>
    <w:rsid w:val="00477AB8"/>
    <w:rsid w:val="00493AD0"/>
    <w:rsid w:val="004955FA"/>
    <w:rsid w:val="004A3318"/>
    <w:rsid w:val="004A599C"/>
    <w:rsid w:val="004B4BD6"/>
    <w:rsid w:val="004B7C7F"/>
    <w:rsid w:val="004C591F"/>
    <w:rsid w:val="004E0334"/>
    <w:rsid w:val="004E2015"/>
    <w:rsid w:val="004F0F57"/>
    <w:rsid w:val="004F378E"/>
    <w:rsid w:val="0050019B"/>
    <w:rsid w:val="00507169"/>
    <w:rsid w:val="00510C67"/>
    <w:rsid w:val="005124F6"/>
    <w:rsid w:val="0052144C"/>
    <w:rsid w:val="00522A6F"/>
    <w:rsid w:val="00523946"/>
    <w:rsid w:val="00526B34"/>
    <w:rsid w:val="00536B81"/>
    <w:rsid w:val="005467F0"/>
    <w:rsid w:val="00583334"/>
    <w:rsid w:val="00587630"/>
    <w:rsid w:val="00592BB5"/>
    <w:rsid w:val="005A20C3"/>
    <w:rsid w:val="005B1FA5"/>
    <w:rsid w:val="005C28C5"/>
    <w:rsid w:val="005C6549"/>
    <w:rsid w:val="005C7055"/>
    <w:rsid w:val="005D03CC"/>
    <w:rsid w:val="005D6074"/>
    <w:rsid w:val="005E5426"/>
    <w:rsid w:val="005F1720"/>
    <w:rsid w:val="00603DF0"/>
    <w:rsid w:val="00630A08"/>
    <w:rsid w:val="00630C8E"/>
    <w:rsid w:val="00643616"/>
    <w:rsid w:val="00651258"/>
    <w:rsid w:val="00654F9B"/>
    <w:rsid w:val="006564D9"/>
    <w:rsid w:val="00662675"/>
    <w:rsid w:val="00667F31"/>
    <w:rsid w:val="00671BFF"/>
    <w:rsid w:val="0067451B"/>
    <w:rsid w:val="00674C58"/>
    <w:rsid w:val="006B1CAA"/>
    <w:rsid w:val="006C6E44"/>
    <w:rsid w:val="006D5C5F"/>
    <w:rsid w:val="006E2689"/>
    <w:rsid w:val="006E3589"/>
    <w:rsid w:val="00706C58"/>
    <w:rsid w:val="0071757A"/>
    <w:rsid w:val="007239F9"/>
    <w:rsid w:val="00735864"/>
    <w:rsid w:val="007509F1"/>
    <w:rsid w:val="007533E3"/>
    <w:rsid w:val="007614DF"/>
    <w:rsid w:val="007A75BB"/>
    <w:rsid w:val="007B1DF3"/>
    <w:rsid w:val="007D4A3E"/>
    <w:rsid w:val="007F0816"/>
    <w:rsid w:val="007F37F7"/>
    <w:rsid w:val="00806430"/>
    <w:rsid w:val="00825048"/>
    <w:rsid w:val="00832BE6"/>
    <w:rsid w:val="00834D42"/>
    <w:rsid w:val="00835392"/>
    <w:rsid w:val="00836650"/>
    <w:rsid w:val="008420EC"/>
    <w:rsid w:val="00843299"/>
    <w:rsid w:val="0085433D"/>
    <w:rsid w:val="008574C4"/>
    <w:rsid w:val="008726E9"/>
    <w:rsid w:val="0089130B"/>
    <w:rsid w:val="00893764"/>
    <w:rsid w:val="00897DFB"/>
    <w:rsid w:val="008B0E3A"/>
    <w:rsid w:val="008C180C"/>
    <w:rsid w:val="008C3D71"/>
    <w:rsid w:val="008C5591"/>
    <w:rsid w:val="008D6F3B"/>
    <w:rsid w:val="008E6759"/>
    <w:rsid w:val="00913A42"/>
    <w:rsid w:val="009204A0"/>
    <w:rsid w:val="009247B5"/>
    <w:rsid w:val="00927476"/>
    <w:rsid w:val="00927756"/>
    <w:rsid w:val="00935081"/>
    <w:rsid w:val="009435CC"/>
    <w:rsid w:val="009445B4"/>
    <w:rsid w:val="0096551D"/>
    <w:rsid w:val="00967C2C"/>
    <w:rsid w:val="00970BBC"/>
    <w:rsid w:val="00977433"/>
    <w:rsid w:val="00977D08"/>
    <w:rsid w:val="009807DA"/>
    <w:rsid w:val="009817C4"/>
    <w:rsid w:val="009A3B93"/>
    <w:rsid w:val="009D0763"/>
    <w:rsid w:val="009D79D8"/>
    <w:rsid w:val="009D7FBB"/>
    <w:rsid w:val="00A0113B"/>
    <w:rsid w:val="00A01D52"/>
    <w:rsid w:val="00A059EF"/>
    <w:rsid w:val="00A20A40"/>
    <w:rsid w:val="00A21F72"/>
    <w:rsid w:val="00A32822"/>
    <w:rsid w:val="00A4764A"/>
    <w:rsid w:val="00A52126"/>
    <w:rsid w:val="00A5364C"/>
    <w:rsid w:val="00A556CA"/>
    <w:rsid w:val="00A70802"/>
    <w:rsid w:val="00A81BA0"/>
    <w:rsid w:val="00A845A7"/>
    <w:rsid w:val="00AB78B9"/>
    <w:rsid w:val="00AD61DD"/>
    <w:rsid w:val="00AD676B"/>
    <w:rsid w:val="00AE2561"/>
    <w:rsid w:val="00AF265D"/>
    <w:rsid w:val="00AF3DC2"/>
    <w:rsid w:val="00AF52C0"/>
    <w:rsid w:val="00AF6817"/>
    <w:rsid w:val="00B14A60"/>
    <w:rsid w:val="00B24DAE"/>
    <w:rsid w:val="00B369A9"/>
    <w:rsid w:val="00B4311E"/>
    <w:rsid w:val="00B45F18"/>
    <w:rsid w:val="00B46790"/>
    <w:rsid w:val="00B61B1B"/>
    <w:rsid w:val="00B80F64"/>
    <w:rsid w:val="00B90357"/>
    <w:rsid w:val="00B92C9C"/>
    <w:rsid w:val="00BA2ACA"/>
    <w:rsid w:val="00BA2FDD"/>
    <w:rsid w:val="00BA4279"/>
    <w:rsid w:val="00BB66C1"/>
    <w:rsid w:val="00BD4C7D"/>
    <w:rsid w:val="00BD5406"/>
    <w:rsid w:val="00BD55AB"/>
    <w:rsid w:val="00BF20E3"/>
    <w:rsid w:val="00BF5A3A"/>
    <w:rsid w:val="00BF5C77"/>
    <w:rsid w:val="00BF5CED"/>
    <w:rsid w:val="00C049D4"/>
    <w:rsid w:val="00C11853"/>
    <w:rsid w:val="00C11B45"/>
    <w:rsid w:val="00C12E5B"/>
    <w:rsid w:val="00C1538E"/>
    <w:rsid w:val="00C36A50"/>
    <w:rsid w:val="00C42484"/>
    <w:rsid w:val="00C43794"/>
    <w:rsid w:val="00C446E4"/>
    <w:rsid w:val="00C47E6B"/>
    <w:rsid w:val="00C5119F"/>
    <w:rsid w:val="00C54114"/>
    <w:rsid w:val="00C6269C"/>
    <w:rsid w:val="00C821B6"/>
    <w:rsid w:val="00CA217C"/>
    <w:rsid w:val="00CC1C0F"/>
    <w:rsid w:val="00CC6D5F"/>
    <w:rsid w:val="00D17DEA"/>
    <w:rsid w:val="00D21B4B"/>
    <w:rsid w:val="00D24607"/>
    <w:rsid w:val="00D25D96"/>
    <w:rsid w:val="00D26741"/>
    <w:rsid w:val="00D37D60"/>
    <w:rsid w:val="00D41D89"/>
    <w:rsid w:val="00D459EC"/>
    <w:rsid w:val="00D527AE"/>
    <w:rsid w:val="00D66B83"/>
    <w:rsid w:val="00D8056F"/>
    <w:rsid w:val="00D86A79"/>
    <w:rsid w:val="00DB615A"/>
    <w:rsid w:val="00DC5F5F"/>
    <w:rsid w:val="00DD0CCA"/>
    <w:rsid w:val="00DD1BD6"/>
    <w:rsid w:val="00DE2569"/>
    <w:rsid w:val="00E0042F"/>
    <w:rsid w:val="00E0245C"/>
    <w:rsid w:val="00E36EEE"/>
    <w:rsid w:val="00E65E26"/>
    <w:rsid w:val="00EB0A1C"/>
    <w:rsid w:val="00EE2FD9"/>
    <w:rsid w:val="00EE46C1"/>
    <w:rsid w:val="00F003CC"/>
    <w:rsid w:val="00F04C59"/>
    <w:rsid w:val="00F1044C"/>
    <w:rsid w:val="00F111B7"/>
    <w:rsid w:val="00F137A1"/>
    <w:rsid w:val="00F161C6"/>
    <w:rsid w:val="00F4338D"/>
    <w:rsid w:val="00F43F7C"/>
    <w:rsid w:val="00F43F7F"/>
    <w:rsid w:val="00F445FD"/>
    <w:rsid w:val="00F53E57"/>
    <w:rsid w:val="00F72E29"/>
    <w:rsid w:val="00F76AA8"/>
    <w:rsid w:val="00F869CE"/>
    <w:rsid w:val="00FB318E"/>
    <w:rsid w:val="00FC33B1"/>
    <w:rsid w:val="00FC5719"/>
    <w:rsid w:val="00FD0BDC"/>
    <w:rsid w:val="00FF2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7F687F"/>
  <w15:chartTrackingRefBased/>
  <w15:docId w15:val="{905D7CCE-B32A-406C-A094-7A132A617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93764"/>
    <w:rPr>
      <w:color w:val="808080"/>
    </w:rPr>
  </w:style>
  <w:style w:type="paragraph" w:styleId="Paragraphedeliste">
    <w:name w:val="List Paragraph"/>
    <w:basedOn w:val="Normal"/>
    <w:uiPriority w:val="34"/>
    <w:qFormat/>
    <w:rsid w:val="000A1FA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955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55FA"/>
  </w:style>
  <w:style w:type="paragraph" w:styleId="Pieddepage">
    <w:name w:val="footer"/>
    <w:basedOn w:val="Normal"/>
    <w:link w:val="PieddepageCar"/>
    <w:uiPriority w:val="99"/>
    <w:unhideWhenUsed/>
    <w:rsid w:val="004955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55FA"/>
  </w:style>
  <w:style w:type="character" w:styleId="Lienhypertexte">
    <w:name w:val="Hyperlink"/>
    <w:basedOn w:val="Policepardfaut"/>
    <w:uiPriority w:val="99"/>
    <w:unhideWhenUsed/>
    <w:rsid w:val="005A20C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A20C3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47221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7221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7221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7221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72213"/>
    <w:rPr>
      <w:b/>
      <w:bCs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qFormat/>
    <w:rsid w:val="001B346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Grilledutableau">
    <w:name w:val="Table Grid"/>
    <w:basedOn w:val="TableauNormal"/>
    <w:uiPriority w:val="39"/>
    <w:rsid w:val="004210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zoomsurtespatrimoines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ul_\OneDrive\Documents\FONDATION%20DU%20PATRIMOINE\Zoom%20sur%20tes%20Patrimoines\Fichiers%20cr&#233;ation\Fichiers%20pour%20site\FORMULAIRE%20DE%20DEP&#214;T%20mod&#232;l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F232EE6C379495AB0EE65627197F9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4A6547-04D1-4532-A4C7-8CDFFDFB266F}"/>
      </w:docPartPr>
      <w:docPartBody>
        <w:p w:rsidR="004C3311" w:rsidRDefault="00CA3739" w:rsidP="00CA3739">
          <w:pPr>
            <w:pStyle w:val="AF232EE6C379495AB0EE65627197F92F1"/>
          </w:pPr>
          <w:r w:rsidRPr="00C54114">
            <w:rPr>
              <w:rStyle w:val="Textedelespacerserv"/>
              <w:color w:val="4472C4" w:themeColor="accent1"/>
            </w:rPr>
            <w:t>Choisissez</w:t>
          </w:r>
          <w:r>
            <w:rPr>
              <w:rStyle w:val="Textedelespacerserv"/>
              <w:color w:val="4472C4" w:themeColor="accent1"/>
            </w:rPr>
            <w:t xml:space="preserve"> l'âge.</w:t>
          </w:r>
        </w:p>
      </w:docPartBody>
    </w:docPart>
    <w:docPart>
      <w:docPartPr>
        <w:name w:val="AE488379E20D4159A8C55295F00948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105A42-55F8-464A-B0A8-9B676F5AE107}"/>
      </w:docPartPr>
      <w:docPartBody>
        <w:p w:rsidR="004C3311" w:rsidRDefault="00CA3739" w:rsidP="00CA3739">
          <w:pPr>
            <w:pStyle w:val="AE488379E20D4159A8C55295F00948FB1"/>
          </w:pPr>
          <w:r w:rsidRPr="00254FBA">
            <w:rPr>
              <w:rStyle w:val="Textedelespacerserv"/>
              <w:rFonts w:cstheme="minorHAnsi"/>
              <w:color w:val="4472C4" w:themeColor="accent1"/>
              <w:sz w:val="24"/>
              <w:szCs w:val="24"/>
            </w:rPr>
            <w:t>Cliquez ici pour entrer votre prénom.</w:t>
          </w:r>
        </w:p>
      </w:docPartBody>
    </w:docPart>
    <w:docPart>
      <w:docPartPr>
        <w:name w:val="1A817A9B12784D08A57C16E6CD3EC4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46A50B-E15C-4CE9-9BE8-35F6344A8533}"/>
      </w:docPartPr>
      <w:docPartBody>
        <w:p w:rsidR="004C3311" w:rsidRDefault="00CA3739" w:rsidP="00CA3739">
          <w:pPr>
            <w:pStyle w:val="1A817A9B12784D08A57C16E6CD3EC4012"/>
          </w:pPr>
          <w:r w:rsidRPr="008C3D71">
            <w:rPr>
              <w:rStyle w:val="Textedelespacerserv"/>
              <w:color w:val="4472C4" w:themeColor="accent1"/>
            </w:rPr>
            <w:t>Cliquez ici pour entrer le nom de la commune.</w:t>
          </w:r>
        </w:p>
      </w:docPartBody>
    </w:docPart>
    <w:docPart>
      <w:docPartPr>
        <w:name w:val="874FE9C8934D41AE98CD07C709DF97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671957-08CC-4BE7-947E-75C8D5B9887C}"/>
      </w:docPartPr>
      <w:docPartBody>
        <w:p w:rsidR="00D55B61" w:rsidRDefault="00CA3739" w:rsidP="00CA3739">
          <w:pPr>
            <w:pStyle w:val="874FE9C8934D41AE98CD07C709DF97221"/>
          </w:pPr>
          <w:r w:rsidRPr="00493AD0">
            <w:rPr>
              <w:rStyle w:val="Textedelespacerserv"/>
              <w:color w:val="4472C4" w:themeColor="accent1"/>
              <w:sz w:val="28"/>
              <w:szCs w:val="28"/>
            </w:rPr>
            <w:t>Cliquez ici pour entrer votre numéro.</w:t>
          </w:r>
        </w:p>
      </w:docPartBody>
    </w:docPart>
    <w:docPart>
      <w:docPartPr>
        <w:name w:val="B68C45DE897345C5AE62D5CE71F367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B6F0D2-1FDA-4564-AD5B-8A8DC1A05CB9}"/>
      </w:docPartPr>
      <w:docPartBody>
        <w:p w:rsidR="00893480" w:rsidRDefault="00CA3739" w:rsidP="00CA3739">
          <w:pPr>
            <w:pStyle w:val="B68C45DE897345C5AE62D5CE71F3673F"/>
          </w:pPr>
          <w:r w:rsidRPr="00A20A40">
            <w:rPr>
              <w:rStyle w:val="Textedelespacerserv"/>
              <w:color w:val="4472C4" w:themeColor="accent1"/>
            </w:rPr>
            <w:t xml:space="preserve">Cliquez ici pour entrer </w:t>
          </w:r>
          <w:r>
            <w:rPr>
              <w:rStyle w:val="Textedelespacerserv"/>
              <w:color w:val="4472C4" w:themeColor="accent1"/>
            </w:rPr>
            <w:t>votre nom</w:t>
          </w:r>
          <w:r w:rsidRPr="00A20A40">
            <w:rPr>
              <w:rStyle w:val="Textedelespacerserv"/>
              <w:color w:val="4472C4" w:themeColor="accent1"/>
            </w:rPr>
            <w:t>.</w:t>
          </w:r>
        </w:p>
      </w:docPartBody>
    </w:docPart>
    <w:docPart>
      <w:docPartPr>
        <w:name w:val="B7564FDEE5A544119082E7099B596E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237CE1-56BE-48B2-8617-BE136F5B8B71}"/>
      </w:docPartPr>
      <w:docPartBody>
        <w:p w:rsidR="00893480" w:rsidRDefault="00CA3739" w:rsidP="00CA3739">
          <w:pPr>
            <w:pStyle w:val="B7564FDEE5A544119082E7099B596E2A1"/>
          </w:pPr>
          <w:r w:rsidRPr="006E2689">
            <w:rPr>
              <w:rStyle w:val="Textedelespacerserv"/>
              <w:color w:val="4472C4" w:themeColor="accent1"/>
            </w:rPr>
            <w:t>Cliquez ici pour entrer du texte.</w:t>
          </w:r>
        </w:p>
      </w:docPartBody>
    </w:docPart>
    <w:docPart>
      <w:docPartPr>
        <w:name w:val="227A5919AC9C4568884860B5D360BF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693AC8-D774-42F6-A19C-9F2A539F3F61}"/>
      </w:docPartPr>
      <w:docPartBody>
        <w:p w:rsidR="00893480" w:rsidRDefault="00CA3739" w:rsidP="00CA3739">
          <w:pPr>
            <w:pStyle w:val="227A5919AC9C4568884860B5D360BF411"/>
          </w:pPr>
          <w:r w:rsidRPr="006E3589">
            <w:rPr>
              <w:rStyle w:val="Textedelespacerserv"/>
              <w:color w:val="4472C4" w:themeColor="accent1"/>
            </w:rPr>
            <w:t>Cliquez ici pour entrer du texte</w:t>
          </w:r>
          <w:r w:rsidRPr="008C1B2A">
            <w:rPr>
              <w:rStyle w:val="Textedelespacerserv"/>
            </w:rPr>
            <w:t>.</w:t>
          </w:r>
        </w:p>
      </w:docPartBody>
    </w:docPart>
    <w:docPart>
      <w:docPartPr>
        <w:name w:val="FDBAE379E0E0460CBE619A40D942D0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384AA7-9BA7-4143-B2D8-CF0C2C7A8465}"/>
      </w:docPartPr>
      <w:docPartBody>
        <w:p w:rsidR="003C26F5" w:rsidRDefault="00CA3739" w:rsidP="00CA3739">
          <w:pPr>
            <w:pStyle w:val="FDBAE379E0E0460CBE619A40D942D0421"/>
          </w:pPr>
          <w:r w:rsidRPr="00F72E29">
            <w:rPr>
              <w:rStyle w:val="Textedelespacerserv"/>
              <w:color w:val="4472C4" w:themeColor="accent1"/>
              <w:sz w:val="32"/>
              <w:szCs w:val="32"/>
            </w:rPr>
            <w:t>Cliquez ici pour entrer votre numéro.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  <w:font w:name="TT Commons Normal">
    <w:altName w:val="Calibri"/>
    <w:charset w:val="00"/>
    <w:family w:val="auto"/>
    <w:pitch w:val="variable"/>
    <w:sig w:usb0="A000027F" w:usb1="5000A4FB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311"/>
    <w:rsid w:val="00064689"/>
    <w:rsid w:val="0014438F"/>
    <w:rsid w:val="00203A63"/>
    <w:rsid w:val="002E3826"/>
    <w:rsid w:val="003A0A2E"/>
    <w:rsid w:val="003C26F5"/>
    <w:rsid w:val="004C3311"/>
    <w:rsid w:val="00602C31"/>
    <w:rsid w:val="00612C8D"/>
    <w:rsid w:val="0068119A"/>
    <w:rsid w:val="006B23F3"/>
    <w:rsid w:val="00846BAB"/>
    <w:rsid w:val="00893480"/>
    <w:rsid w:val="00955737"/>
    <w:rsid w:val="00A96BEF"/>
    <w:rsid w:val="00CA3739"/>
    <w:rsid w:val="00D55B61"/>
    <w:rsid w:val="00E8790E"/>
    <w:rsid w:val="00F0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A3739"/>
    <w:rPr>
      <w:color w:val="808080"/>
    </w:rPr>
  </w:style>
  <w:style w:type="paragraph" w:customStyle="1" w:styleId="B68C45DE897345C5AE62D5CE71F3673F">
    <w:name w:val="B68C45DE897345C5AE62D5CE71F3673F"/>
    <w:rsid w:val="00CA3739"/>
    <w:rPr>
      <w:rFonts w:eastAsiaTheme="minorHAnsi"/>
      <w:lang w:eastAsia="en-US"/>
    </w:rPr>
  </w:style>
  <w:style w:type="paragraph" w:customStyle="1" w:styleId="874FE9C8934D41AE98CD07C709DF97221">
    <w:name w:val="874FE9C8934D41AE98CD07C709DF97221"/>
    <w:rsid w:val="00CA3739"/>
    <w:rPr>
      <w:rFonts w:eastAsiaTheme="minorHAnsi"/>
      <w:lang w:eastAsia="en-US"/>
    </w:rPr>
  </w:style>
  <w:style w:type="paragraph" w:customStyle="1" w:styleId="AE488379E20D4159A8C55295F00948FB1">
    <w:name w:val="AE488379E20D4159A8C55295F00948FB1"/>
    <w:rsid w:val="00CA3739"/>
    <w:rPr>
      <w:rFonts w:eastAsiaTheme="minorHAnsi"/>
      <w:lang w:eastAsia="en-US"/>
    </w:rPr>
  </w:style>
  <w:style w:type="paragraph" w:customStyle="1" w:styleId="AF232EE6C379495AB0EE65627197F92F1">
    <w:name w:val="AF232EE6C379495AB0EE65627197F92F1"/>
    <w:rsid w:val="00CA3739"/>
    <w:rPr>
      <w:rFonts w:eastAsiaTheme="minorHAnsi"/>
      <w:lang w:eastAsia="en-US"/>
    </w:rPr>
  </w:style>
  <w:style w:type="paragraph" w:customStyle="1" w:styleId="1A817A9B12784D08A57C16E6CD3EC4012">
    <w:name w:val="1A817A9B12784D08A57C16E6CD3EC4012"/>
    <w:rsid w:val="00CA3739"/>
    <w:rPr>
      <w:rFonts w:eastAsiaTheme="minorHAnsi"/>
      <w:lang w:eastAsia="en-US"/>
    </w:rPr>
  </w:style>
  <w:style w:type="paragraph" w:customStyle="1" w:styleId="B7564FDEE5A544119082E7099B596E2A1">
    <w:name w:val="B7564FDEE5A544119082E7099B596E2A1"/>
    <w:rsid w:val="00CA3739"/>
    <w:rPr>
      <w:rFonts w:eastAsiaTheme="minorHAnsi"/>
      <w:lang w:eastAsia="en-US"/>
    </w:rPr>
  </w:style>
  <w:style w:type="paragraph" w:customStyle="1" w:styleId="FDBAE379E0E0460CBE619A40D942D0421">
    <w:name w:val="FDBAE379E0E0460CBE619A40D942D0421"/>
    <w:rsid w:val="00CA3739"/>
    <w:rPr>
      <w:rFonts w:eastAsiaTheme="minorHAnsi"/>
      <w:lang w:eastAsia="en-US"/>
    </w:rPr>
  </w:style>
  <w:style w:type="paragraph" w:customStyle="1" w:styleId="227A5919AC9C4568884860B5D360BF411">
    <w:name w:val="227A5919AC9C4568884860B5D360BF411"/>
    <w:rsid w:val="00CA3739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FORMULAIRE DE DEPÖT modèle</Template>
  <TotalTime>0</TotalTime>
  <Pages>2</Pages>
  <Words>151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LAUER</dc:creator>
  <cp:keywords/>
  <dc:description/>
  <cp:lastModifiedBy>Cyril Bergery</cp:lastModifiedBy>
  <cp:revision>2</cp:revision>
  <cp:lastPrinted>2023-08-11T14:30:00Z</cp:lastPrinted>
  <dcterms:created xsi:type="dcterms:W3CDTF">2023-08-30T12:48:00Z</dcterms:created>
  <dcterms:modified xsi:type="dcterms:W3CDTF">2023-08-30T12:48:00Z</dcterms:modified>
</cp:coreProperties>
</file>